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7FFB3" w14:textId="3988D50F" w:rsidR="001A1909" w:rsidRDefault="005F6FF5" w:rsidP="00735EDA">
      <w:pPr>
        <w:jc w:val="both"/>
      </w:pPr>
      <w:bookmarkStart w:id="0" w:name="_GoBack"/>
      <w:bookmarkEnd w:id="0"/>
      <w:r w:rsidRPr="005F6FF5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11F2B7B1" wp14:editId="61CA822C">
            <wp:simplePos x="0" y="0"/>
            <wp:positionH relativeFrom="column">
              <wp:posOffset>3023235</wp:posOffset>
            </wp:positionH>
            <wp:positionV relativeFrom="paragraph">
              <wp:posOffset>-454660</wp:posOffset>
            </wp:positionV>
            <wp:extent cx="2898140" cy="1623060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175F">
        <w:t>Monday 29th</w:t>
      </w:r>
      <w:r w:rsidR="00735EDA">
        <w:t xml:space="preserve"> June</w:t>
      </w:r>
      <w:r w:rsidR="001A1909">
        <w:t xml:space="preserve"> 2020</w:t>
      </w:r>
      <w:r w:rsidR="0008175F" w:rsidRPr="0008175F">
        <w:rPr>
          <w:noProof/>
        </w:rPr>
        <w:t xml:space="preserve"> </w:t>
      </w:r>
    </w:p>
    <w:p w14:paraId="3D694CCB" w14:textId="752EAEFB" w:rsidR="001A1909" w:rsidRDefault="001A1909" w:rsidP="00735EDA">
      <w:pPr>
        <w:jc w:val="both"/>
      </w:pPr>
    </w:p>
    <w:p w14:paraId="0BB3EEA0" w14:textId="74A0AB5A" w:rsidR="00BF5A4F" w:rsidRDefault="001A1909" w:rsidP="00735EDA">
      <w:pPr>
        <w:jc w:val="both"/>
      </w:pPr>
      <w:r>
        <w:t>Dear Year 2 Parents,</w:t>
      </w:r>
    </w:p>
    <w:p w14:paraId="10D632AA" w14:textId="0B77ACCB" w:rsidR="001A1909" w:rsidRDefault="001A1909" w:rsidP="00735EDA">
      <w:pPr>
        <w:jc w:val="both"/>
      </w:pPr>
    </w:p>
    <w:p w14:paraId="1E2C8366" w14:textId="5D75A791" w:rsidR="00216F47" w:rsidRDefault="00216F47" w:rsidP="00735EDA">
      <w:pPr>
        <w:jc w:val="both"/>
      </w:pPr>
    </w:p>
    <w:p w14:paraId="2CB99807" w14:textId="16754063" w:rsidR="00216F47" w:rsidRDefault="00216F47" w:rsidP="00735EDA">
      <w:pPr>
        <w:jc w:val="both"/>
      </w:pPr>
    </w:p>
    <w:p w14:paraId="3A5DCA25" w14:textId="77777777" w:rsidR="0008175F" w:rsidRDefault="0008175F" w:rsidP="00735EDA">
      <w:pPr>
        <w:jc w:val="both"/>
      </w:pPr>
    </w:p>
    <w:p w14:paraId="7C63A536" w14:textId="77777777" w:rsidR="0008175F" w:rsidRDefault="0008175F" w:rsidP="00735EDA">
      <w:pPr>
        <w:jc w:val="both"/>
      </w:pPr>
    </w:p>
    <w:p w14:paraId="37EE4F41" w14:textId="115D0F67" w:rsidR="0008175F" w:rsidRDefault="0008175F" w:rsidP="00735EDA">
      <w:pPr>
        <w:jc w:val="both"/>
      </w:pPr>
      <w:r>
        <w:t>I hope you are all well and safe. It’s hard to believe that it is now less than four weeks to the end of term, and the end of Year 2!</w:t>
      </w:r>
      <w:r w:rsidR="00837FE1">
        <w:t xml:space="preserve"> </w:t>
      </w:r>
    </w:p>
    <w:p w14:paraId="15325816" w14:textId="77777777" w:rsidR="0008175F" w:rsidRDefault="0008175F" w:rsidP="00735EDA">
      <w:pPr>
        <w:jc w:val="both"/>
      </w:pPr>
    </w:p>
    <w:p w14:paraId="5766C7F2" w14:textId="53B98303" w:rsidR="0008175F" w:rsidRDefault="001A1909" w:rsidP="00735EDA">
      <w:pPr>
        <w:jc w:val="both"/>
      </w:pPr>
      <w:r>
        <w:t>I hope you have enjoyed the previous home learning activities based upon</w:t>
      </w:r>
      <w:r w:rsidR="00735EDA">
        <w:t xml:space="preserve"> the</w:t>
      </w:r>
      <w:r>
        <w:t xml:space="preserve"> </w:t>
      </w:r>
      <w:r w:rsidR="0008175F">
        <w:t>‘Walt Disney’</w:t>
      </w:r>
      <w:r w:rsidR="00735EDA">
        <w:t xml:space="preserve">. </w:t>
      </w:r>
      <w:r w:rsidR="0008175F">
        <w:t>I haven’t received/seen any activities from this as yet but I am aware there are issues regarding our internet and email systems at Hinguar currently… but please keep trying to send your child’s work in as I love seeing what they have been up to. Thank you.</w:t>
      </w:r>
    </w:p>
    <w:p w14:paraId="41DAEF8B" w14:textId="77777777" w:rsidR="0008175F" w:rsidRDefault="0008175F" w:rsidP="00735EDA">
      <w:pPr>
        <w:jc w:val="both"/>
      </w:pPr>
    </w:p>
    <w:p w14:paraId="1D05365E" w14:textId="578974AF" w:rsidR="001A1909" w:rsidRDefault="001A1909" w:rsidP="00735EDA">
      <w:pPr>
        <w:jc w:val="both"/>
      </w:pPr>
      <w:r>
        <w:t xml:space="preserve">The next home learning grid is </w:t>
      </w:r>
      <w:r w:rsidR="00735EDA">
        <w:t>ba</w:t>
      </w:r>
      <w:r w:rsidR="0008175F">
        <w:t>sed on the theme of ‘Famous People</w:t>
      </w:r>
      <w:r w:rsidR="00735EDA">
        <w:t xml:space="preserve">’. </w:t>
      </w:r>
      <w:r w:rsidR="0008175F">
        <w:t xml:space="preserve">In Year 2 we learn about significant individuals from the past and present. The first part of this home learning grid is focused upon famous nurses from the past, including Mary </w:t>
      </w:r>
      <w:proofErr w:type="spellStart"/>
      <w:r w:rsidR="0008175F">
        <w:t>Secole</w:t>
      </w:r>
      <w:proofErr w:type="spellEnd"/>
      <w:r w:rsidR="0008175F">
        <w:t xml:space="preserve">, Florence Nightingale and Edith Cavell. This is followed up with other famous people who have influenced our lives. </w:t>
      </w:r>
    </w:p>
    <w:p w14:paraId="4F4E420D" w14:textId="16F2A8C9" w:rsidR="0008175F" w:rsidRDefault="0008175F" w:rsidP="00735EDA">
      <w:pPr>
        <w:jc w:val="both"/>
      </w:pPr>
      <w:r>
        <w:t>I hope you enjoy exploring this mini topic.</w:t>
      </w:r>
    </w:p>
    <w:p w14:paraId="72A3733D" w14:textId="77777777" w:rsidR="005F6FF5" w:rsidRDefault="005F6FF5" w:rsidP="00735EDA">
      <w:pPr>
        <w:jc w:val="both"/>
      </w:pPr>
    </w:p>
    <w:p w14:paraId="6369105B" w14:textId="468B1368" w:rsidR="005F6FF5" w:rsidRDefault="005F6FF5" w:rsidP="00735EDA">
      <w:pPr>
        <w:jc w:val="both"/>
      </w:pPr>
      <w:r w:rsidRPr="005F6FF5">
        <w:rPr>
          <w:noProof/>
          <w:lang w:val="en-US"/>
        </w:rPr>
        <w:drawing>
          <wp:inline distT="0" distB="0" distL="0" distR="0" wp14:anchorId="1A03B6B2" wp14:editId="657FCB34">
            <wp:extent cx="1194435" cy="1665923"/>
            <wp:effectExtent l="0" t="0" r="0" b="1079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06602" cy="1682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</w:t>
      </w:r>
      <w:r w:rsidRPr="005F6FF5">
        <w:rPr>
          <w:noProof/>
          <w:lang w:val="en-US"/>
        </w:rPr>
        <w:drawing>
          <wp:inline distT="0" distB="0" distL="0" distR="0" wp14:anchorId="23AC58ED" wp14:editId="74A84374">
            <wp:extent cx="1236768" cy="1657524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50619" cy="1676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</w:t>
      </w:r>
      <w:r w:rsidRPr="005F6FF5">
        <w:rPr>
          <w:noProof/>
          <w:lang w:val="en-US"/>
        </w:rPr>
        <w:drawing>
          <wp:inline distT="0" distB="0" distL="0" distR="0" wp14:anchorId="0A3AF034" wp14:editId="2E24D9D4">
            <wp:extent cx="1266463" cy="1690793"/>
            <wp:effectExtent l="0" t="0" r="3810" b="1143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85407" cy="1716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14:paraId="1DF7D622" w14:textId="6845DAC0" w:rsidR="00735EDA" w:rsidRDefault="00735EDA" w:rsidP="00735EDA">
      <w:pPr>
        <w:jc w:val="both"/>
      </w:pPr>
    </w:p>
    <w:p w14:paraId="47DEA121" w14:textId="73C1E814" w:rsidR="00735EDA" w:rsidRDefault="00735EDA" w:rsidP="00735EDA">
      <w:pPr>
        <w:jc w:val="both"/>
      </w:pPr>
      <w:r>
        <w:t>I will</w:t>
      </w:r>
      <w:r w:rsidR="00837FE1">
        <w:t xml:space="preserve"> continue</w:t>
      </w:r>
      <w:r>
        <w:t xml:space="preserve"> be in school teaching Year 1 </w:t>
      </w:r>
      <w:r w:rsidR="00837FE1">
        <w:t xml:space="preserve">everyday </w:t>
      </w:r>
      <w:r>
        <w:t xml:space="preserve">with </w:t>
      </w:r>
      <w:r w:rsidR="00837FE1">
        <w:t>Orange Bubble, h</w:t>
      </w:r>
      <w:r w:rsidR="00C57B52">
        <w:t xml:space="preserve">owever, </w:t>
      </w:r>
      <w:r w:rsidR="00837FE1">
        <w:t xml:space="preserve">I will continue to set your themed </w:t>
      </w:r>
      <w:r w:rsidR="00C57B52">
        <w:t>homework grids a</w:t>
      </w:r>
      <w:r w:rsidR="00837FE1">
        <w:t xml:space="preserve">nd ‘Education City’ tasks. </w:t>
      </w:r>
    </w:p>
    <w:p w14:paraId="3BCF02A2" w14:textId="5D643CF0" w:rsidR="001A1909" w:rsidRDefault="001A1909" w:rsidP="00735EDA">
      <w:pPr>
        <w:jc w:val="both"/>
      </w:pPr>
      <w:r>
        <w:t xml:space="preserve"> </w:t>
      </w:r>
    </w:p>
    <w:p w14:paraId="404A2249" w14:textId="77824810" w:rsidR="001A1909" w:rsidRDefault="001A1909" w:rsidP="00735EDA">
      <w:pPr>
        <w:jc w:val="both"/>
      </w:pPr>
      <w:r>
        <w:t>Please do keep reading with or to your children whenever possible, as this is the most important activity you cou</w:t>
      </w:r>
      <w:r w:rsidR="00216F47">
        <w:t>ld do with them whilst at home</w:t>
      </w:r>
      <w:r w:rsidR="00837FE1">
        <w:t>,</w:t>
      </w:r>
      <w:r w:rsidR="00216F47">
        <w:t xml:space="preserve"> alongside practising some simple handwriting t</w:t>
      </w:r>
      <w:r w:rsidR="00837FE1">
        <w:t>asks and practise those 2x, 5x and 10x tables too if possible.</w:t>
      </w:r>
    </w:p>
    <w:p w14:paraId="77122B66" w14:textId="77777777" w:rsidR="001A1909" w:rsidRDefault="001A1909" w:rsidP="00735EDA">
      <w:pPr>
        <w:jc w:val="both"/>
      </w:pPr>
    </w:p>
    <w:p w14:paraId="0F17E2F1" w14:textId="21E980C7" w:rsidR="001A1909" w:rsidRDefault="001A1909" w:rsidP="00735EDA">
      <w:pPr>
        <w:jc w:val="both"/>
      </w:pPr>
      <w:r>
        <w:t xml:space="preserve">Meanwhile, please do keep safe and well and I </w:t>
      </w:r>
      <w:r w:rsidR="00837FE1">
        <w:t>sincerely wish you and your families the very best health and happiness during these challenging times.</w:t>
      </w:r>
    </w:p>
    <w:p w14:paraId="2269E6D5" w14:textId="7EF12676" w:rsidR="001A1909" w:rsidRDefault="001A1909"/>
    <w:p w14:paraId="018438FB" w14:textId="77777777" w:rsidR="00A877AC" w:rsidRDefault="001A1909" w:rsidP="00A877AC">
      <w:pPr>
        <w:rPr>
          <w:noProof/>
        </w:rPr>
      </w:pPr>
      <w:r>
        <w:t>Best wishes,</w:t>
      </w:r>
      <w:r w:rsidR="00C57B52" w:rsidRPr="00C57B52">
        <w:rPr>
          <w:noProof/>
        </w:rPr>
        <w:t xml:space="preserve"> </w:t>
      </w:r>
    </w:p>
    <w:p w14:paraId="6B54167E" w14:textId="488A9CF8" w:rsidR="001A1909" w:rsidRDefault="00A877AC" w:rsidP="00A877AC">
      <w:r>
        <w:t>M</w:t>
      </w:r>
      <w:r w:rsidR="001A1909">
        <w:t>rs Mackay</w:t>
      </w:r>
    </w:p>
    <w:p w14:paraId="13EFBF63" w14:textId="77777777" w:rsidR="001A1909" w:rsidRDefault="001A1909">
      <w:r>
        <w:t>x</w:t>
      </w:r>
    </w:p>
    <w:p w14:paraId="6F8DE3BF" w14:textId="77777777" w:rsidR="001A1909" w:rsidRDefault="001A1909"/>
    <w:p w14:paraId="31670BBA" w14:textId="77777777" w:rsidR="001A1909" w:rsidRDefault="001A1909"/>
    <w:p w14:paraId="5939A36E" w14:textId="77777777" w:rsidR="001A1909" w:rsidRDefault="001A1909"/>
    <w:p w14:paraId="133F8A08" w14:textId="77777777" w:rsidR="001A1909" w:rsidRDefault="001A1909"/>
    <w:sectPr w:rsidR="001A1909" w:rsidSect="003E32F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909"/>
    <w:rsid w:val="0008175F"/>
    <w:rsid w:val="001A1909"/>
    <w:rsid w:val="00216F47"/>
    <w:rsid w:val="003E32F1"/>
    <w:rsid w:val="005F6FF5"/>
    <w:rsid w:val="00735EDA"/>
    <w:rsid w:val="00837FE1"/>
    <w:rsid w:val="00A877AC"/>
    <w:rsid w:val="00BF5A4F"/>
    <w:rsid w:val="00C57B52"/>
    <w:rsid w:val="00C6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D9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1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1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E0117F5C</Template>
  <TotalTime>0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Bethan Russell</cp:lastModifiedBy>
  <cp:revision>2</cp:revision>
  <dcterms:created xsi:type="dcterms:W3CDTF">2020-06-29T09:19:00Z</dcterms:created>
  <dcterms:modified xsi:type="dcterms:W3CDTF">2020-06-29T09:19:00Z</dcterms:modified>
</cp:coreProperties>
</file>